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01F" w:rsidRPr="00B7201F" w:rsidRDefault="00B7201F" w:rsidP="00B7201F">
      <w:pPr>
        <w:spacing w:after="120" w:line="240" w:lineRule="auto"/>
        <w:jc w:val="center"/>
        <w:rPr>
          <w:rFonts w:eastAsia="Times New Roman" w:cstheme="minorHAnsi"/>
          <w:b/>
          <w:sz w:val="28"/>
          <w:szCs w:val="28"/>
          <w:lang w:eastAsia="de-DE"/>
        </w:rPr>
      </w:pPr>
    </w:p>
    <w:p w:rsidR="00B7201F" w:rsidRPr="00B7201F" w:rsidRDefault="00B7201F" w:rsidP="00B7201F">
      <w:pPr>
        <w:spacing w:after="120" w:line="240" w:lineRule="auto"/>
        <w:jc w:val="center"/>
        <w:rPr>
          <w:rFonts w:eastAsia="Times New Roman" w:cstheme="minorHAnsi"/>
          <w:b/>
          <w:sz w:val="28"/>
          <w:szCs w:val="28"/>
          <w:lang w:eastAsia="de-DE"/>
        </w:rPr>
      </w:pPr>
      <w:r w:rsidRPr="00B7201F">
        <w:rPr>
          <w:rFonts w:eastAsia="Times New Roman" w:cstheme="minorHAnsi"/>
          <w:b/>
          <w:sz w:val="28"/>
          <w:szCs w:val="28"/>
          <w:lang w:eastAsia="de-DE"/>
        </w:rPr>
        <w:t xml:space="preserve">Verbindliche Anmeldung </w:t>
      </w:r>
      <w:r w:rsidRPr="00B7201F">
        <w:rPr>
          <w:rFonts w:eastAsia="Times New Roman" w:cstheme="minorHAnsi"/>
          <w:b/>
          <w:color w:val="000000"/>
          <w:sz w:val="28"/>
          <w:szCs w:val="28"/>
          <w:lang w:eastAsia="de-DE"/>
        </w:rPr>
        <w:t>bis 29. August 2016</w:t>
      </w:r>
    </w:p>
    <w:p w:rsidR="00B7201F" w:rsidRPr="00B7201F" w:rsidRDefault="00B7201F" w:rsidP="00B7201F">
      <w:pPr>
        <w:spacing w:before="240" w:after="60" w:line="320" w:lineRule="exact"/>
        <w:jc w:val="center"/>
        <w:rPr>
          <w:rFonts w:eastAsia="Times New Roman" w:cstheme="minorHAnsi"/>
          <w:b/>
          <w:bCs/>
          <w:sz w:val="24"/>
          <w:szCs w:val="24"/>
          <w:lang w:eastAsia="de-DE"/>
        </w:rPr>
      </w:pPr>
      <w:r w:rsidRPr="00B7201F">
        <w:rPr>
          <w:rFonts w:eastAsia="Times New Roman" w:cstheme="minorHAnsi"/>
          <w:b/>
          <w:sz w:val="24"/>
          <w:szCs w:val="24"/>
          <w:lang w:eastAsia="de-DE"/>
        </w:rPr>
        <w:t xml:space="preserve">zum 1. regionalen Netzwerktreffen </w:t>
      </w:r>
      <w:r w:rsidRPr="00B7201F">
        <w:rPr>
          <w:rFonts w:eastAsia="Times New Roman" w:cstheme="minorHAnsi"/>
          <w:b/>
          <w:sz w:val="24"/>
          <w:szCs w:val="24"/>
          <w:lang w:eastAsia="de-DE"/>
        </w:rPr>
        <w:br/>
      </w:r>
      <w:r w:rsidR="007B11AC" w:rsidRPr="00B7201F">
        <w:rPr>
          <w:rFonts w:eastAsia="Times New Roman" w:cstheme="minorHAnsi"/>
          <w:b/>
          <w:sz w:val="24"/>
          <w:szCs w:val="24"/>
          <w:lang w:eastAsia="de-DE"/>
        </w:rPr>
        <w:t xml:space="preserve">Migration und Entwicklung </w:t>
      </w:r>
      <w:r w:rsidRPr="00B7201F">
        <w:rPr>
          <w:rFonts w:eastAsia="Times New Roman" w:cstheme="minorHAnsi"/>
          <w:b/>
          <w:sz w:val="24"/>
          <w:szCs w:val="24"/>
          <w:lang w:eastAsia="de-DE"/>
        </w:rPr>
        <w:t xml:space="preserve">auf kommunaler Ebene </w:t>
      </w:r>
      <w:r w:rsidRPr="00B7201F">
        <w:rPr>
          <w:rFonts w:eastAsia="Times New Roman" w:cstheme="minorHAnsi"/>
          <w:b/>
          <w:sz w:val="24"/>
          <w:szCs w:val="24"/>
          <w:lang w:eastAsia="de-DE"/>
        </w:rPr>
        <w:br/>
        <w:t>für die Bundesländer Hessen, Rheinland-Pfalz und Saarland</w:t>
      </w:r>
    </w:p>
    <w:p w:rsidR="00B7201F" w:rsidRPr="00B7201F" w:rsidRDefault="00B7201F" w:rsidP="00B7201F">
      <w:pPr>
        <w:spacing w:before="240" w:after="60" w:line="320" w:lineRule="exact"/>
        <w:jc w:val="center"/>
        <w:rPr>
          <w:rFonts w:eastAsia="Times New Roman" w:cstheme="minorHAnsi"/>
          <w:b/>
          <w:bCs/>
          <w:sz w:val="24"/>
          <w:szCs w:val="24"/>
          <w:lang w:eastAsia="de-DE"/>
        </w:rPr>
      </w:pPr>
    </w:p>
    <w:p w:rsidR="00B7201F" w:rsidRPr="00B7201F" w:rsidRDefault="00B7201F" w:rsidP="00B7201F">
      <w:pPr>
        <w:spacing w:after="120" w:line="240" w:lineRule="auto"/>
        <w:jc w:val="center"/>
        <w:rPr>
          <w:rFonts w:eastAsia="Times New Roman" w:cstheme="minorHAnsi"/>
          <w:b/>
          <w:sz w:val="24"/>
          <w:szCs w:val="24"/>
          <w:lang w:eastAsia="de-DE"/>
        </w:rPr>
      </w:pPr>
      <w:r w:rsidRPr="00B7201F">
        <w:rPr>
          <w:rFonts w:eastAsia="Times New Roman" w:cstheme="minorHAnsi"/>
          <w:b/>
          <w:sz w:val="24"/>
          <w:szCs w:val="24"/>
          <w:lang w:eastAsia="de-DE"/>
        </w:rPr>
        <w:t>bitte</w:t>
      </w:r>
      <w:r w:rsidRPr="00B7201F">
        <w:rPr>
          <w:rFonts w:eastAsia="Times New Roman" w:cstheme="minorHAnsi"/>
          <w:b/>
          <w:sz w:val="28"/>
          <w:szCs w:val="28"/>
          <w:lang w:eastAsia="de-DE"/>
        </w:rPr>
        <w:t xml:space="preserve"> </w:t>
      </w:r>
      <w:r w:rsidRPr="00B7201F">
        <w:rPr>
          <w:rFonts w:eastAsia="Times New Roman" w:cstheme="minorHAnsi"/>
          <w:b/>
          <w:sz w:val="24"/>
          <w:szCs w:val="24"/>
          <w:lang w:eastAsia="de-DE"/>
        </w:rPr>
        <w:t xml:space="preserve">per E-Mail an: </w:t>
      </w:r>
      <w:hyperlink r:id="rId8" w:history="1">
        <w:r w:rsidRPr="00B7201F">
          <w:rPr>
            <w:rFonts w:eastAsia="Times New Roman" w:cstheme="minorHAnsi"/>
            <w:b/>
            <w:color w:val="0000FF"/>
            <w:sz w:val="24"/>
            <w:szCs w:val="24"/>
            <w:u w:val="single"/>
            <w:lang w:eastAsia="de-DE"/>
          </w:rPr>
          <w:t>pukhraj.choudhary@engagement-global.de</w:t>
        </w:r>
      </w:hyperlink>
      <w:r w:rsidRPr="00B7201F">
        <w:rPr>
          <w:rFonts w:eastAsia="Times New Roman" w:cstheme="minorHAnsi"/>
          <w:b/>
          <w:sz w:val="24"/>
          <w:szCs w:val="24"/>
          <w:lang w:eastAsia="de-DE"/>
        </w:rPr>
        <w:t xml:space="preserve"> </w:t>
      </w:r>
    </w:p>
    <w:p w:rsidR="00B7201F" w:rsidRPr="00B7201F" w:rsidRDefault="00B7201F" w:rsidP="00B7201F">
      <w:pPr>
        <w:spacing w:after="120" w:line="240" w:lineRule="auto"/>
        <w:jc w:val="center"/>
        <w:rPr>
          <w:rFonts w:eastAsia="Times New Roman" w:cstheme="minorHAnsi"/>
          <w:b/>
          <w:sz w:val="24"/>
          <w:szCs w:val="24"/>
          <w:lang w:eastAsia="de-DE"/>
        </w:rPr>
      </w:pPr>
      <w:r w:rsidRPr="00B7201F">
        <w:rPr>
          <w:rFonts w:eastAsia="Times New Roman" w:cstheme="minorHAnsi"/>
          <w:b/>
          <w:sz w:val="24"/>
          <w:szCs w:val="24"/>
          <w:lang w:eastAsia="de-DE"/>
        </w:rPr>
        <w:t xml:space="preserve">oder per Fax an: 0228-20717-389 </w:t>
      </w:r>
      <w:r w:rsidRPr="00B7201F">
        <w:rPr>
          <w:rFonts w:eastAsia="Times New Roman" w:cstheme="minorHAnsi"/>
          <w:b/>
          <w:sz w:val="24"/>
          <w:szCs w:val="24"/>
          <w:lang w:eastAsia="de-DE"/>
        </w:rPr>
        <w:tab/>
      </w:r>
    </w:p>
    <w:p w:rsidR="00B7201F" w:rsidRPr="00B7201F" w:rsidRDefault="00B7201F" w:rsidP="00B7201F">
      <w:pPr>
        <w:spacing w:after="120" w:line="240" w:lineRule="auto"/>
        <w:jc w:val="center"/>
        <w:rPr>
          <w:rFonts w:eastAsia="Times New Roman" w:cstheme="minorHAnsi"/>
          <w:b/>
          <w:sz w:val="24"/>
          <w:szCs w:val="24"/>
          <w:lang w:eastAsia="de-DE"/>
        </w:rPr>
      </w:pPr>
    </w:p>
    <w:p w:rsidR="00B7201F" w:rsidRPr="00B7201F" w:rsidRDefault="00B7201F" w:rsidP="00B7201F">
      <w:pPr>
        <w:spacing w:after="12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ab/>
        <w:t xml:space="preserve">am: </w:t>
      </w:r>
      <w:r w:rsidRPr="00B7201F">
        <w:rPr>
          <w:rFonts w:eastAsia="Times New Roman" w:cstheme="minorHAnsi"/>
          <w:lang w:eastAsia="de-DE"/>
        </w:rPr>
        <w:tab/>
        <w:t>15. September 2016</w:t>
      </w:r>
    </w:p>
    <w:p w:rsidR="00B7201F" w:rsidRPr="00B7201F" w:rsidRDefault="00B7201F" w:rsidP="00B7201F">
      <w:pPr>
        <w:spacing w:after="12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ab/>
        <w:t xml:space="preserve">Ort: </w:t>
      </w:r>
      <w:r w:rsidRPr="00B7201F">
        <w:rPr>
          <w:rFonts w:eastAsia="Times New Roman" w:cstheme="minorHAnsi"/>
          <w:lang w:eastAsia="de-DE"/>
        </w:rPr>
        <w:tab/>
      </w:r>
      <w:r w:rsidR="000461E6">
        <w:rPr>
          <w:rFonts w:eastAsia="Times New Roman" w:cstheme="minorHAnsi"/>
          <w:lang w:eastAsia="de-DE"/>
        </w:rPr>
        <w:t xml:space="preserve">Wissenschaftsstadt </w:t>
      </w:r>
      <w:bookmarkStart w:id="0" w:name="_GoBack"/>
      <w:bookmarkEnd w:id="0"/>
      <w:r w:rsidRPr="00B7201F">
        <w:rPr>
          <w:rFonts w:eastAsia="Times New Roman" w:cstheme="minorHAnsi"/>
          <w:lang w:eastAsia="de-DE"/>
        </w:rPr>
        <w:t>Darmstadt, Justus-Liebig-Haus</w:t>
      </w:r>
    </w:p>
    <w:p w:rsidR="00B7201F" w:rsidRPr="00B7201F" w:rsidRDefault="00B7201F" w:rsidP="00B7201F">
      <w:pPr>
        <w:spacing w:after="120" w:line="240" w:lineRule="auto"/>
        <w:rPr>
          <w:rFonts w:eastAsia="Times New Roman" w:cstheme="minorHAnsi"/>
          <w:sz w:val="16"/>
          <w:szCs w:val="16"/>
          <w:lang w:eastAsia="de-DE"/>
        </w:rPr>
      </w:pPr>
      <w:r w:rsidRPr="00B7201F">
        <w:rPr>
          <w:rFonts w:eastAsia="Times New Roman" w:cstheme="minorHAnsi"/>
          <w:sz w:val="16"/>
          <w:szCs w:val="16"/>
          <w:lang w:eastAsia="de-DE"/>
        </w:rPr>
        <w:tab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Ich melde mich hiermit zum Netzwerktreffen am 15. September an. 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Pr="00B7201F">
        <w:rPr>
          <w:rFonts w:eastAsia="Times New Roman" w:cstheme="minorHAnsi"/>
          <w:sz w:val="24"/>
          <w:szCs w:val="24"/>
          <w:lang w:eastAsia="de-DE"/>
        </w:rPr>
        <w:instrText xml:space="preserve"> FORMCHECKBOX </w:instrText>
      </w:r>
      <w:r w:rsidR="000461E6">
        <w:rPr>
          <w:rFonts w:eastAsia="Times New Roman" w:cstheme="minorHAnsi"/>
          <w:sz w:val="24"/>
          <w:szCs w:val="24"/>
          <w:lang w:eastAsia="de-DE"/>
        </w:rPr>
      </w:r>
      <w:r w:rsidR="000461E6">
        <w:rPr>
          <w:rFonts w:eastAsia="Times New Roman" w:cstheme="minorHAnsi"/>
          <w:sz w:val="24"/>
          <w:szCs w:val="24"/>
          <w:lang w:eastAsia="de-DE"/>
        </w:rPr>
        <w:fldChar w:fldCharType="separate"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end"/>
      </w:r>
      <w:bookmarkEnd w:id="1"/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Kostenlose Unterbringung vom 15. auf den 16. September in Darmstadt ist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201F">
        <w:rPr>
          <w:rFonts w:eastAsia="Times New Roman" w:cstheme="minorHAnsi"/>
          <w:sz w:val="24"/>
          <w:szCs w:val="24"/>
          <w:lang w:eastAsia="de-DE"/>
        </w:rPr>
        <w:instrText xml:space="preserve"> FORMCHECKBOX </w:instrText>
      </w:r>
      <w:r w:rsidR="000461E6">
        <w:rPr>
          <w:rFonts w:eastAsia="Times New Roman" w:cstheme="minorHAnsi"/>
          <w:sz w:val="24"/>
          <w:szCs w:val="24"/>
          <w:lang w:eastAsia="de-DE"/>
        </w:rPr>
      </w:r>
      <w:r w:rsidR="000461E6">
        <w:rPr>
          <w:rFonts w:eastAsia="Times New Roman" w:cstheme="minorHAnsi"/>
          <w:sz w:val="24"/>
          <w:szCs w:val="24"/>
          <w:lang w:eastAsia="de-DE"/>
        </w:rPr>
        <w:fldChar w:fldCharType="separate"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end"/>
      </w:r>
    </w:p>
    <w:p w:rsid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gewünscht, die Reservierung erfolgt durch den Veranstalter. Meine Anmeldung ist</w:t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verbindlich.</w:t>
      </w:r>
      <w:r w:rsidRPr="00B7201F">
        <w:rPr>
          <w:rFonts w:eastAsia="Times New Roman" w:cstheme="minorHAnsi"/>
          <w:lang w:eastAsia="de-DE"/>
        </w:rPr>
        <w:tab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Ich kann leider nicht teilnehmen, habe aber Interesse an</w:t>
      </w:r>
      <w:r w:rsidRPr="00B7201F">
        <w:rPr>
          <w:rFonts w:eastAsia="Times New Roman" w:cstheme="minorHAnsi"/>
          <w:sz w:val="24"/>
          <w:szCs w:val="24"/>
          <w:lang w:eastAsia="de-DE"/>
        </w:rPr>
        <w:t xml:space="preserve"> der </w:t>
      </w:r>
      <w:r w:rsidRPr="00B7201F">
        <w:rPr>
          <w:rFonts w:eastAsia="Times New Roman" w:cstheme="minorHAnsi"/>
          <w:lang w:eastAsia="de-DE"/>
        </w:rPr>
        <w:t xml:space="preserve">Dokumentation 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201F">
        <w:rPr>
          <w:rFonts w:eastAsia="Times New Roman" w:cstheme="minorHAnsi"/>
          <w:sz w:val="24"/>
          <w:szCs w:val="24"/>
          <w:lang w:eastAsia="de-DE"/>
        </w:rPr>
        <w:instrText xml:space="preserve"> FORMCHECKBOX </w:instrText>
      </w:r>
      <w:r w:rsidR="000461E6">
        <w:rPr>
          <w:rFonts w:eastAsia="Times New Roman" w:cstheme="minorHAnsi"/>
          <w:sz w:val="24"/>
          <w:szCs w:val="24"/>
          <w:lang w:eastAsia="de-DE"/>
        </w:rPr>
      </w:r>
      <w:r w:rsidR="000461E6">
        <w:rPr>
          <w:rFonts w:eastAsia="Times New Roman" w:cstheme="minorHAnsi"/>
          <w:sz w:val="24"/>
          <w:szCs w:val="24"/>
          <w:lang w:eastAsia="de-DE"/>
        </w:rPr>
        <w:fldChar w:fldCharType="separate"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end"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und an weiteren Informationen.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Frau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201F">
        <w:rPr>
          <w:rFonts w:eastAsia="Times New Roman" w:cstheme="minorHAnsi"/>
          <w:sz w:val="24"/>
          <w:szCs w:val="24"/>
          <w:lang w:eastAsia="de-DE"/>
        </w:rPr>
        <w:instrText xml:space="preserve"> FORMCHECKBOX </w:instrText>
      </w:r>
      <w:r w:rsidR="000461E6">
        <w:rPr>
          <w:rFonts w:eastAsia="Times New Roman" w:cstheme="minorHAnsi"/>
          <w:sz w:val="24"/>
          <w:szCs w:val="24"/>
          <w:lang w:eastAsia="de-DE"/>
        </w:rPr>
      </w:r>
      <w:r w:rsidR="000461E6">
        <w:rPr>
          <w:rFonts w:eastAsia="Times New Roman" w:cstheme="minorHAnsi"/>
          <w:sz w:val="24"/>
          <w:szCs w:val="24"/>
          <w:lang w:eastAsia="de-DE"/>
        </w:rPr>
        <w:fldChar w:fldCharType="separate"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end"/>
      </w:r>
      <w:r w:rsidRPr="00B7201F">
        <w:rPr>
          <w:rFonts w:eastAsia="Times New Roman" w:cstheme="minorHAnsi"/>
          <w:sz w:val="24"/>
          <w:szCs w:val="24"/>
          <w:lang w:eastAsia="de-DE"/>
        </w:rPr>
        <w:tab/>
      </w:r>
      <w:r w:rsidRPr="00B7201F">
        <w:rPr>
          <w:rFonts w:eastAsia="Times New Roman" w:cstheme="minorHAnsi"/>
          <w:sz w:val="24"/>
          <w:szCs w:val="24"/>
          <w:lang w:eastAsia="de-DE"/>
        </w:rPr>
        <w:tab/>
        <w:t>Herr</w:t>
      </w:r>
      <w:r w:rsidRPr="00B7201F">
        <w:rPr>
          <w:rFonts w:eastAsia="Times New Roman" w:cstheme="minorHAnsi"/>
          <w:sz w:val="24"/>
          <w:szCs w:val="24"/>
          <w:lang w:eastAsia="de-DE"/>
        </w:rPr>
        <w:tab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201F">
        <w:rPr>
          <w:rFonts w:eastAsia="Times New Roman" w:cstheme="minorHAnsi"/>
          <w:sz w:val="24"/>
          <w:szCs w:val="24"/>
          <w:lang w:eastAsia="de-DE"/>
        </w:rPr>
        <w:instrText xml:space="preserve"> FORMCHECKBOX </w:instrText>
      </w:r>
      <w:r w:rsidR="000461E6">
        <w:rPr>
          <w:rFonts w:eastAsia="Times New Roman" w:cstheme="minorHAnsi"/>
          <w:sz w:val="24"/>
          <w:szCs w:val="24"/>
          <w:lang w:eastAsia="de-DE"/>
        </w:rPr>
      </w:r>
      <w:r w:rsidR="000461E6">
        <w:rPr>
          <w:rFonts w:eastAsia="Times New Roman" w:cstheme="minorHAnsi"/>
          <w:sz w:val="24"/>
          <w:szCs w:val="24"/>
          <w:lang w:eastAsia="de-DE"/>
        </w:rPr>
        <w:fldChar w:fldCharType="separate"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end"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</w:p>
    <w:p w:rsidR="00B7201F" w:rsidRPr="00B7201F" w:rsidRDefault="00B7201F" w:rsidP="00B7201F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Name 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B7201F">
        <w:rPr>
          <w:rFonts w:eastAsia="Times New Roman" w:cstheme="minorHAnsi"/>
          <w:lang w:eastAsia="de-DE"/>
        </w:rPr>
        <w:instrText xml:space="preserve"> FORMTEXT </w:instrText>
      </w:r>
      <w:r w:rsidRPr="00B7201F">
        <w:rPr>
          <w:rFonts w:eastAsia="Times New Roman" w:cstheme="minorHAnsi"/>
          <w:lang w:eastAsia="de-DE"/>
        </w:rPr>
      </w:r>
      <w:r w:rsidRPr="00B7201F">
        <w:rPr>
          <w:rFonts w:eastAsia="Times New Roman" w:cstheme="minorHAnsi"/>
          <w:lang w:eastAsia="de-DE"/>
        </w:rPr>
        <w:fldChar w:fldCharType="separate"/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lang w:eastAsia="de-DE"/>
        </w:rPr>
        <w:fldChar w:fldCharType="end"/>
      </w:r>
      <w:bookmarkEnd w:id="2"/>
    </w:p>
    <w:p w:rsidR="00B7201F" w:rsidRPr="00B7201F" w:rsidRDefault="00B7201F" w:rsidP="00B7201F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Vorname 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7201F">
        <w:rPr>
          <w:rFonts w:eastAsia="Times New Roman" w:cstheme="minorHAnsi"/>
          <w:lang w:eastAsia="de-DE"/>
        </w:rPr>
        <w:instrText xml:space="preserve"> FORMTEXT </w:instrText>
      </w:r>
      <w:r w:rsidRPr="00B7201F">
        <w:rPr>
          <w:rFonts w:eastAsia="Times New Roman" w:cstheme="minorHAnsi"/>
          <w:lang w:eastAsia="de-DE"/>
        </w:rPr>
      </w:r>
      <w:r w:rsidRPr="00B7201F">
        <w:rPr>
          <w:rFonts w:eastAsia="Times New Roman" w:cstheme="minorHAnsi"/>
          <w:lang w:eastAsia="de-DE"/>
        </w:rPr>
        <w:fldChar w:fldCharType="separate"/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lang w:eastAsia="de-DE"/>
        </w:rPr>
        <w:fldChar w:fldCharType="end"/>
      </w:r>
    </w:p>
    <w:p w:rsidR="00B7201F" w:rsidRPr="00B7201F" w:rsidRDefault="00B7201F" w:rsidP="00B7201F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Anschrift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7201F">
        <w:rPr>
          <w:rFonts w:eastAsia="Times New Roman" w:cstheme="minorHAnsi"/>
          <w:lang w:eastAsia="de-DE"/>
        </w:rPr>
        <w:instrText xml:space="preserve"> FORMTEXT </w:instrText>
      </w:r>
      <w:r w:rsidRPr="00B7201F">
        <w:rPr>
          <w:rFonts w:eastAsia="Times New Roman" w:cstheme="minorHAnsi"/>
          <w:lang w:eastAsia="de-DE"/>
        </w:rPr>
      </w:r>
      <w:r w:rsidRPr="00B7201F">
        <w:rPr>
          <w:rFonts w:eastAsia="Times New Roman" w:cstheme="minorHAnsi"/>
          <w:lang w:eastAsia="de-DE"/>
        </w:rPr>
        <w:fldChar w:fldCharType="separate"/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lang w:eastAsia="de-DE"/>
        </w:rPr>
        <w:fldChar w:fldCharType="end"/>
      </w:r>
    </w:p>
    <w:p w:rsidR="00B7201F" w:rsidRPr="00B7201F" w:rsidRDefault="00B7201F" w:rsidP="00B7201F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7201F">
        <w:rPr>
          <w:rFonts w:eastAsia="Times New Roman" w:cstheme="minorHAnsi"/>
          <w:lang w:eastAsia="de-DE"/>
        </w:rPr>
        <w:instrText xml:space="preserve"> FORMTEXT </w:instrText>
      </w:r>
      <w:r w:rsidRPr="00B7201F">
        <w:rPr>
          <w:rFonts w:eastAsia="Times New Roman" w:cstheme="minorHAnsi"/>
          <w:lang w:eastAsia="de-DE"/>
        </w:rPr>
      </w:r>
      <w:r w:rsidRPr="00B7201F">
        <w:rPr>
          <w:rFonts w:eastAsia="Times New Roman" w:cstheme="minorHAnsi"/>
          <w:lang w:eastAsia="de-DE"/>
        </w:rPr>
        <w:fldChar w:fldCharType="separate"/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lang w:eastAsia="de-DE"/>
        </w:rPr>
        <w:fldChar w:fldCharType="end"/>
      </w:r>
    </w:p>
    <w:p w:rsidR="00B7201F" w:rsidRPr="00B7201F" w:rsidRDefault="00B7201F" w:rsidP="00B7201F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Institution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7201F">
        <w:rPr>
          <w:rFonts w:eastAsia="Times New Roman" w:cstheme="minorHAnsi"/>
          <w:lang w:eastAsia="de-DE"/>
        </w:rPr>
        <w:instrText xml:space="preserve"> FORMTEXT </w:instrText>
      </w:r>
      <w:r w:rsidRPr="00B7201F">
        <w:rPr>
          <w:rFonts w:eastAsia="Times New Roman" w:cstheme="minorHAnsi"/>
          <w:lang w:eastAsia="de-DE"/>
        </w:rPr>
      </w:r>
      <w:r w:rsidRPr="00B7201F">
        <w:rPr>
          <w:rFonts w:eastAsia="Times New Roman" w:cstheme="minorHAnsi"/>
          <w:lang w:eastAsia="de-DE"/>
        </w:rPr>
        <w:fldChar w:fldCharType="separate"/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lang w:eastAsia="de-DE"/>
        </w:rPr>
        <w:fldChar w:fldCharType="end"/>
      </w:r>
    </w:p>
    <w:p w:rsidR="00B7201F" w:rsidRPr="00B7201F" w:rsidRDefault="00B7201F" w:rsidP="00B7201F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Funktion 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7201F">
        <w:rPr>
          <w:rFonts w:eastAsia="Times New Roman" w:cstheme="minorHAnsi"/>
          <w:lang w:eastAsia="de-DE"/>
        </w:rPr>
        <w:instrText xml:space="preserve"> FORMTEXT </w:instrText>
      </w:r>
      <w:r w:rsidRPr="00B7201F">
        <w:rPr>
          <w:rFonts w:eastAsia="Times New Roman" w:cstheme="minorHAnsi"/>
          <w:lang w:eastAsia="de-DE"/>
        </w:rPr>
      </w:r>
      <w:r w:rsidRPr="00B7201F">
        <w:rPr>
          <w:rFonts w:eastAsia="Times New Roman" w:cstheme="minorHAnsi"/>
          <w:lang w:eastAsia="de-DE"/>
        </w:rPr>
        <w:fldChar w:fldCharType="separate"/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lang w:eastAsia="de-DE"/>
        </w:rPr>
        <w:fldChar w:fldCharType="end"/>
      </w:r>
    </w:p>
    <w:p w:rsidR="00B7201F" w:rsidRPr="00B7201F" w:rsidRDefault="00B7201F" w:rsidP="00B7201F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Erreichbarkeit</w:t>
      </w:r>
    </w:p>
    <w:p w:rsidR="00B7201F" w:rsidRPr="00B7201F" w:rsidRDefault="00B7201F" w:rsidP="00B7201F">
      <w:pPr>
        <w:autoSpaceDE w:val="0"/>
        <w:autoSpaceDN w:val="0"/>
        <w:adjustRightInd w:val="0"/>
        <w:spacing w:after="0" w:line="360" w:lineRule="auto"/>
        <w:ind w:left="1416" w:firstLine="708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Tel.:</w:t>
      </w:r>
      <w:r w:rsidRPr="00B7201F">
        <w:rPr>
          <w:rFonts w:eastAsia="Times New Roman" w:cstheme="minorHAnsi"/>
          <w:lang w:eastAsia="de-DE"/>
        </w:rPr>
        <w:tab/>
        <w:t xml:space="preserve"> </w:t>
      </w:r>
      <w:r w:rsidRPr="00B7201F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7201F">
        <w:rPr>
          <w:rFonts w:eastAsia="Times New Roman" w:cstheme="minorHAnsi"/>
          <w:lang w:eastAsia="de-DE"/>
        </w:rPr>
        <w:instrText xml:space="preserve"> FORMTEXT </w:instrText>
      </w:r>
      <w:r w:rsidRPr="00B7201F">
        <w:rPr>
          <w:rFonts w:eastAsia="Times New Roman" w:cstheme="minorHAnsi"/>
          <w:lang w:eastAsia="de-DE"/>
        </w:rPr>
      </w:r>
      <w:r w:rsidRPr="00B7201F">
        <w:rPr>
          <w:rFonts w:eastAsia="Times New Roman" w:cstheme="minorHAnsi"/>
          <w:lang w:eastAsia="de-DE"/>
        </w:rPr>
        <w:fldChar w:fldCharType="separate"/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lang w:eastAsia="de-DE"/>
        </w:rPr>
        <w:fldChar w:fldCharType="end"/>
      </w:r>
    </w:p>
    <w:p w:rsidR="00B7201F" w:rsidRPr="00B7201F" w:rsidRDefault="00B7201F" w:rsidP="00B7201F">
      <w:pPr>
        <w:autoSpaceDE w:val="0"/>
        <w:autoSpaceDN w:val="0"/>
        <w:adjustRightInd w:val="0"/>
        <w:spacing w:after="0" w:line="360" w:lineRule="auto"/>
        <w:ind w:left="1416" w:firstLine="708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E- Mail: </w:t>
      </w:r>
      <w:r w:rsidRPr="00B7201F">
        <w:rPr>
          <w:rFonts w:eastAsia="Times New Roman" w:cstheme="minorHAnsi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7201F">
        <w:rPr>
          <w:rFonts w:eastAsia="Times New Roman" w:cstheme="minorHAnsi"/>
          <w:lang w:eastAsia="de-DE"/>
        </w:rPr>
        <w:instrText xml:space="preserve"> FORMTEXT </w:instrText>
      </w:r>
      <w:r w:rsidRPr="00B7201F">
        <w:rPr>
          <w:rFonts w:eastAsia="Times New Roman" w:cstheme="minorHAnsi"/>
          <w:lang w:eastAsia="de-DE"/>
        </w:rPr>
      </w:r>
      <w:r w:rsidRPr="00B7201F">
        <w:rPr>
          <w:rFonts w:eastAsia="Times New Roman" w:cstheme="minorHAnsi"/>
          <w:lang w:eastAsia="de-DE"/>
        </w:rPr>
        <w:fldChar w:fldCharType="separate"/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noProof/>
          <w:lang w:eastAsia="de-DE"/>
        </w:rPr>
        <w:t> </w:t>
      </w:r>
      <w:r w:rsidRPr="00B7201F">
        <w:rPr>
          <w:rFonts w:eastAsia="Times New Roman" w:cstheme="minorHAnsi"/>
          <w:lang w:eastAsia="de-DE"/>
        </w:rPr>
        <w:fldChar w:fldCharType="end"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Ich bin damit einverstanden, dass mein Name, Institution, Ort und E-Mailadresse 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201F">
        <w:rPr>
          <w:rFonts w:eastAsia="Times New Roman" w:cstheme="minorHAnsi"/>
          <w:sz w:val="24"/>
          <w:szCs w:val="24"/>
          <w:lang w:eastAsia="de-DE"/>
        </w:rPr>
        <w:instrText xml:space="preserve"> FORMCHECKBOX </w:instrText>
      </w:r>
      <w:r w:rsidR="000461E6">
        <w:rPr>
          <w:rFonts w:eastAsia="Times New Roman" w:cstheme="minorHAnsi"/>
          <w:sz w:val="24"/>
          <w:szCs w:val="24"/>
          <w:lang w:eastAsia="de-DE"/>
        </w:rPr>
      </w:r>
      <w:r w:rsidR="000461E6">
        <w:rPr>
          <w:rFonts w:eastAsia="Times New Roman" w:cstheme="minorHAnsi"/>
          <w:sz w:val="24"/>
          <w:szCs w:val="24"/>
          <w:lang w:eastAsia="de-DE"/>
        </w:rPr>
        <w:fldChar w:fldCharType="separate"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end"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auf einer </w:t>
      </w:r>
      <w:proofErr w:type="spellStart"/>
      <w:r w:rsidRPr="00B7201F">
        <w:rPr>
          <w:rFonts w:eastAsia="Times New Roman" w:cstheme="minorHAnsi"/>
          <w:lang w:eastAsia="de-DE"/>
        </w:rPr>
        <w:t>Teilnehmendenliste</w:t>
      </w:r>
      <w:proofErr w:type="spellEnd"/>
      <w:r w:rsidRPr="00B7201F">
        <w:rPr>
          <w:rFonts w:eastAsia="Times New Roman" w:cstheme="minorHAnsi"/>
          <w:lang w:eastAsia="de-DE"/>
        </w:rPr>
        <w:t xml:space="preserve"> festgehalten werden und dass diese sodann sämtlichen </w:t>
      </w:r>
    </w:p>
    <w:p w:rsidR="00B7201F" w:rsidRPr="00B7201F" w:rsidRDefault="00B7201F" w:rsidP="00B7201F">
      <w:pPr>
        <w:spacing w:after="24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>Teilnehm</w:t>
      </w:r>
      <w:r w:rsidR="000C50D6">
        <w:rPr>
          <w:rFonts w:eastAsia="Times New Roman" w:cstheme="minorHAnsi"/>
          <w:lang w:eastAsia="de-DE"/>
        </w:rPr>
        <w:t>erinnen und Teilnehmern</w:t>
      </w:r>
      <w:r w:rsidRPr="00B7201F">
        <w:rPr>
          <w:rFonts w:eastAsia="Times New Roman" w:cstheme="minorHAnsi"/>
          <w:lang w:eastAsia="de-DE"/>
        </w:rPr>
        <w:t xml:space="preserve"> zur Verfügung gestellt wird.</w:t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</w:p>
    <w:p w:rsidR="00B7201F" w:rsidRPr="00B7201F" w:rsidRDefault="00B7201F" w:rsidP="00B7201F">
      <w:pPr>
        <w:spacing w:before="240" w:after="24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Ich bin damit einverstanden, dass mein Name, Institution und Ort in der </w:t>
      </w:r>
      <w:r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201F">
        <w:rPr>
          <w:rFonts w:eastAsia="Times New Roman" w:cstheme="minorHAnsi"/>
          <w:sz w:val="24"/>
          <w:szCs w:val="24"/>
          <w:lang w:eastAsia="de-DE"/>
        </w:rPr>
        <w:instrText xml:space="preserve"> FORMCHECKBOX </w:instrText>
      </w:r>
      <w:r w:rsidR="000461E6">
        <w:rPr>
          <w:rFonts w:eastAsia="Times New Roman" w:cstheme="minorHAnsi"/>
          <w:sz w:val="24"/>
          <w:szCs w:val="24"/>
          <w:lang w:eastAsia="de-DE"/>
        </w:rPr>
      </w:r>
      <w:r w:rsidR="000461E6">
        <w:rPr>
          <w:rFonts w:eastAsia="Times New Roman" w:cstheme="minorHAnsi"/>
          <w:sz w:val="24"/>
          <w:szCs w:val="24"/>
          <w:lang w:eastAsia="de-DE"/>
        </w:rPr>
        <w:fldChar w:fldCharType="separate"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end"/>
      </w:r>
      <w:r w:rsidRPr="00B7201F">
        <w:rPr>
          <w:rFonts w:eastAsia="Times New Roman" w:cstheme="minorHAnsi"/>
          <w:lang w:eastAsia="de-DE"/>
        </w:rPr>
        <w:t>Veranstaltungsdokumentation aufgeführt werden. Diese wird sowohl gedruckt</w:t>
      </w:r>
      <w:r>
        <w:rPr>
          <w:rFonts w:eastAsia="Times New Roman" w:cstheme="minorHAnsi"/>
          <w:lang w:eastAsia="de-DE"/>
        </w:rPr>
        <w:t xml:space="preserve">                                                    </w:t>
      </w:r>
      <w:r w:rsidRPr="00B7201F">
        <w:rPr>
          <w:rFonts w:eastAsia="Times New Roman" w:cstheme="minorHAnsi"/>
          <w:lang w:eastAsia="de-DE"/>
        </w:rPr>
        <w:t xml:space="preserve">als auch im Internet veröffentlicht. </w:t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sz w:val="16"/>
          <w:szCs w:val="16"/>
          <w:lang w:eastAsia="de-DE"/>
        </w:rPr>
      </w:pP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  <w:r w:rsidRPr="00B7201F">
        <w:rPr>
          <w:rFonts w:eastAsia="Times New Roman" w:cstheme="minorHAnsi"/>
          <w:sz w:val="16"/>
          <w:szCs w:val="16"/>
          <w:lang w:eastAsia="de-DE"/>
        </w:rPr>
        <w:sym w:font="Wingdings" w:char="F076"/>
      </w:r>
    </w:p>
    <w:p w:rsidR="00B7201F" w:rsidRPr="00B7201F" w:rsidRDefault="00B7201F" w:rsidP="00B7201F">
      <w:pPr>
        <w:spacing w:before="240" w:after="24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Ich möchte vegetarisch essen.  </w:t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lang w:eastAsia="de-DE"/>
        </w:rPr>
        <w:tab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7201F">
        <w:rPr>
          <w:rFonts w:eastAsia="Times New Roman" w:cstheme="minorHAnsi"/>
          <w:sz w:val="24"/>
          <w:szCs w:val="24"/>
          <w:lang w:eastAsia="de-DE"/>
        </w:rPr>
        <w:instrText xml:space="preserve"> FORMCHECKBOX </w:instrText>
      </w:r>
      <w:r w:rsidR="000461E6">
        <w:rPr>
          <w:rFonts w:eastAsia="Times New Roman" w:cstheme="minorHAnsi"/>
          <w:sz w:val="24"/>
          <w:szCs w:val="24"/>
          <w:lang w:eastAsia="de-DE"/>
        </w:rPr>
      </w:r>
      <w:r w:rsidR="000461E6">
        <w:rPr>
          <w:rFonts w:eastAsia="Times New Roman" w:cstheme="minorHAnsi"/>
          <w:sz w:val="24"/>
          <w:szCs w:val="24"/>
          <w:lang w:eastAsia="de-DE"/>
        </w:rPr>
        <w:fldChar w:fldCharType="separate"/>
      </w:r>
      <w:r w:rsidRPr="00B7201F">
        <w:rPr>
          <w:rFonts w:eastAsia="Times New Roman" w:cstheme="minorHAnsi"/>
          <w:sz w:val="24"/>
          <w:szCs w:val="24"/>
          <w:lang w:eastAsia="de-DE"/>
        </w:rPr>
        <w:fldChar w:fldCharType="end"/>
      </w:r>
    </w:p>
    <w:p w:rsidR="00B7201F" w:rsidRPr="00B7201F" w:rsidRDefault="00B7201F" w:rsidP="00B7201F">
      <w:pPr>
        <w:spacing w:before="240" w:after="240" w:line="240" w:lineRule="auto"/>
        <w:rPr>
          <w:rFonts w:eastAsia="Times New Roman" w:cstheme="minorHAnsi"/>
          <w:lang w:eastAsia="de-DE"/>
        </w:rPr>
      </w:pPr>
    </w:p>
    <w:p w:rsidR="00B7201F" w:rsidRPr="00B7201F" w:rsidRDefault="00B7201F" w:rsidP="00B7201F">
      <w:pPr>
        <w:spacing w:before="240" w:after="24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Bitte kreuzen Sie das Zutreffende an. Sollten Sie mit einer der abgefragten Optionen nicht einverstanden sein, so kreuzen Sie diese bitte nicht an. </w:t>
      </w:r>
    </w:p>
    <w:p w:rsidR="00B7201F" w:rsidRPr="00B7201F" w:rsidRDefault="00B7201F" w:rsidP="00B7201F">
      <w:pPr>
        <w:spacing w:before="240" w:after="240" w:line="240" w:lineRule="auto"/>
        <w:rPr>
          <w:rFonts w:eastAsia="Times New Roman" w:cstheme="minorHAnsi"/>
          <w:lang w:eastAsia="de-DE"/>
        </w:rPr>
      </w:pPr>
      <w:r w:rsidRPr="00B7201F">
        <w:rPr>
          <w:rFonts w:eastAsia="Times New Roman" w:cstheme="minorHAnsi"/>
          <w:lang w:eastAsia="de-DE"/>
        </w:rPr>
        <w:t xml:space="preserve">Bei unseren Veranstaltungen achten wir grundsätzlich darauf, dass Speisen, die Schweinefleisch enthalten, gekennzeichnet sind oder verzichten ganz auf die Verwendung von Schweinefleisch. Bitte weisen Sie uns darauf hin, falls Sie </w:t>
      </w:r>
      <w:proofErr w:type="spellStart"/>
      <w:r w:rsidRPr="00B7201F">
        <w:rPr>
          <w:rFonts w:eastAsia="Times New Roman" w:cstheme="minorHAnsi"/>
          <w:lang w:eastAsia="de-DE"/>
        </w:rPr>
        <w:t>laktose</w:t>
      </w:r>
      <w:proofErr w:type="spellEnd"/>
      <w:r w:rsidRPr="00B7201F">
        <w:rPr>
          <w:rFonts w:eastAsia="Times New Roman" w:cstheme="minorHAnsi"/>
          <w:lang w:eastAsia="de-DE"/>
        </w:rPr>
        <w:t xml:space="preserve">- oder </w:t>
      </w:r>
      <w:proofErr w:type="spellStart"/>
      <w:r w:rsidRPr="00B7201F">
        <w:rPr>
          <w:rFonts w:eastAsia="Times New Roman" w:cstheme="minorHAnsi"/>
          <w:lang w:eastAsia="de-DE"/>
        </w:rPr>
        <w:t>glutenfreie</w:t>
      </w:r>
      <w:proofErr w:type="spellEnd"/>
      <w:r w:rsidRPr="00B7201F">
        <w:rPr>
          <w:rFonts w:eastAsia="Times New Roman" w:cstheme="minorHAnsi"/>
          <w:lang w:eastAsia="de-DE"/>
        </w:rPr>
        <w:t xml:space="preserve"> o.ä. Nahrung zu sich nehmen müssen. </w:t>
      </w:r>
      <w:r w:rsidRPr="00B7201F">
        <w:rPr>
          <w:rFonts w:eastAsia="Times New Roman" w:cstheme="minorHAnsi"/>
          <w:lang w:eastAsia="de-DE"/>
        </w:rPr>
        <w:br/>
      </w:r>
    </w:p>
    <w:p w:rsidR="00B7201F" w:rsidRPr="00B7201F" w:rsidRDefault="00B7201F" w:rsidP="00B7201F">
      <w:pPr>
        <w:spacing w:after="0" w:line="240" w:lineRule="auto"/>
        <w:rPr>
          <w:rFonts w:eastAsia="Times New Roman" w:cstheme="minorHAnsi"/>
          <w:lang w:eastAsia="x-none"/>
        </w:rPr>
      </w:pPr>
      <w:r w:rsidRPr="00B7201F">
        <w:rPr>
          <w:rFonts w:eastAsia="Times New Roman" w:cstheme="minorHAnsi"/>
          <w:lang w:val="x-none" w:eastAsia="x-none"/>
        </w:rPr>
        <w:t>Für Rückfragen können Sie sich gerne an</w:t>
      </w:r>
      <w:r w:rsidRPr="00B7201F">
        <w:rPr>
          <w:rFonts w:eastAsia="Times New Roman" w:cstheme="minorHAnsi"/>
          <w:lang w:eastAsia="x-none"/>
        </w:rPr>
        <w:t xml:space="preserve"> Herrn Pukhraj Choudhary (0228/ 20 717 434, </w:t>
      </w:r>
      <w:hyperlink r:id="rId9" w:history="1">
        <w:r w:rsidRPr="00B7201F">
          <w:rPr>
            <w:rFonts w:eastAsia="Times New Roman" w:cstheme="minorHAnsi"/>
            <w:color w:val="0000FF"/>
            <w:u w:val="single"/>
            <w:lang w:eastAsia="x-none"/>
          </w:rPr>
          <w:t>pukhraj.choudhary@engagement-global.de</w:t>
        </w:r>
      </w:hyperlink>
      <w:r w:rsidRPr="00B7201F">
        <w:rPr>
          <w:rFonts w:eastAsia="Times New Roman" w:cstheme="minorHAnsi"/>
          <w:lang w:eastAsia="x-none"/>
        </w:rPr>
        <w:t>) oder Frau Lisa Stroetmann</w:t>
      </w:r>
      <w:r w:rsidRPr="00B7201F">
        <w:rPr>
          <w:rFonts w:eastAsia="Times New Roman" w:cstheme="minorHAnsi"/>
          <w:lang w:val="x-none" w:eastAsia="x-none"/>
        </w:rPr>
        <w:t xml:space="preserve"> (0711/ 93 27 68 6</w:t>
      </w:r>
      <w:r w:rsidRPr="00B7201F">
        <w:rPr>
          <w:rFonts w:eastAsia="Times New Roman" w:cstheme="minorHAnsi"/>
          <w:lang w:eastAsia="x-none"/>
        </w:rPr>
        <w:t xml:space="preserve">9, </w:t>
      </w:r>
      <w:hyperlink r:id="rId10" w:history="1">
        <w:r w:rsidRPr="00B7201F">
          <w:rPr>
            <w:rFonts w:eastAsia="Times New Roman" w:cstheme="minorHAnsi"/>
            <w:color w:val="0000FF"/>
            <w:u w:val="single"/>
            <w:lang w:eastAsia="x-none"/>
          </w:rPr>
          <w:t>lisa.stroetmann@finep.org</w:t>
        </w:r>
      </w:hyperlink>
      <w:r w:rsidRPr="00B7201F">
        <w:rPr>
          <w:rFonts w:eastAsia="Times New Roman" w:cstheme="minorHAnsi"/>
          <w:lang w:eastAsia="x-none"/>
        </w:rPr>
        <w:t>) wenden.</w:t>
      </w:r>
    </w:p>
    <w:p w:rsidR="00AD5F86" w:rsidRDefault="00AD5F86"/>
    <w:sectPr w:rsidR="00AD5F86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BB9" w:rsidRDefault="00674BB9" w:rsidP="00674BB9">
      <w:pPr>
        <w:spacing w:after="0" w:line="240" w:lineRule="auto"/>
      </w:pPr>
      <w:r>
        <w:separator/>
      </w:r>
    </w:p>
  </w:endnote>
  <w:endnote w:type="continuationSeparator" w:id="0">
    <w:p w:rsidR="00674BB9" w:rsidRDefault="00674BB9" w:rsidP="0067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912" w:rsidRPr="00FF2912" w:rsidRDefault="00D66F81">
    <w:pPr>
      <w:pStyle w:val="Fuzeile"/>
      <w:rPr>
        <w:sz w:val="20"/>
        <w:szCs w:val="20"/>
      </w:rPr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4C074CCD" wp14:editId="4F1A2B8A">
          <wp:simplePos x="0" y="0"/>
          <wp:positionH relativeFrom="column">
            <wp:posOffset>4226560</wp:posOffset>
          </wp:positionH>
          <wp:positionV relativeFrom="paragraph">
            <wp:posOffset>132715</wp:posOffset>
          </wp:positionV>
          <wp:extent cx="1749425" cy="977265"/>
          <wp:effectExtent l="0" t="0" r="3175" b="0"/>
          <wp:wrapTight wrapText="bothSides">
            <wp:wrapPolygon edited="0">
              <wp:start x="0" y="0"/>
              <wp:lineTo x="0" y="21053"/>
              <wp:lineTo x="21404" y="21053"/>
              <wp:lineTo x="21404" y="0"/>
              <wp:lineTo x="0" y="0"/>
            </wp:wrapPolygon>
          </wp:wrapTight>
          <wp:docPr id="5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4BB9" w:rsidRDefault="00674BB9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7FB6F87" wp14:editId="03F28841">
          <wp:simplePos x="0" y="0"/>
          <wp:positionH relativeFrom="column">
            <wp:posOffset>1180465</wp:posOffset>
          </wp:positionH>
          <wp:positionV relativeFrom="paragraph">
            <wp:posOffset>75565</wp:posOffset>
          </wp:positionV>
          <wp:extent cx="765175" cy="760095"/>
          <wp:effectExtent l="0" t="0" r="0" b="1905"/>
          <wp:wrapTight wrapText="bothSides">
            <wp:wrapPolygon edited="0">
              <wp:start x="0" y="0"/>
              <wp:lineTo x="0" y="21113"/>
              <wp:lineTo x="20973" y="21113"/>
              <wp:lineTo x="20973" y="0"/>
              <wp:lineTo x="0" y="0"/>
            </wp:wrapPolygon>
          </wp:wrapTight>
          <wp:docPr id="6" name="Grafik 1" descr="C:\Users\Britta\Documents\epnh-logo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" descr="C:\Users\Britta\Documents\epnh-logo2014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7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2912">
      <w:rPr>
        <w:sz w:val="16"/>
        <w:szCs w:val="16"/>
      </w:rPr>
      <w:t xml:space="preserve">In Kooperation mit: </w:t>
    </w:r>
  </w:p>
  <w:p w:rsidR="00674BB9" w:rsidRDefault="00674BB9">
    <w:pPr>
      <w:pStyle w:val="Fuzeile"/>
    </w:pPr>
    <w:r>
      <w:t xml:space="preserve"> </w:t>
    </w:r>
  </w:p>
  <w:p w:rsidR="00674BB9" w:rsidRDefault="00FF291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14E40AD4" wp14:editId="0B801553">
          <wp:simplePos x="0" y="0"/>
          <wp:positionH relativeFrom="column">
            <wp:posOffset>2672080</wp:posOffset>
          </wp:positionH>
          <wp:positionV relativeFrom="paragraph">
            <wp:posOffset>22860</wp:posOffset>
          </wp:positionV>
          <wp:extent cx="1073785" cy="371475"/>
          <wp:effectExtent l="0" t="0" r="0" b="9525"/>
          <wp:wrapTight wrapText="bothSides">
            <wp:wrapPolygon edited="0">
              <wp:start x="0" y="0"/>
              <wp:lineTo x="0" y="21046"/>
              <wp:lineTo x="21076" y="21046"/>
              <wp:lineTo x="21076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74BB9" w:rsidRDefault="00674BB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BB9" w:rsidRDefault="00674BB9" w:rsidP="00674BB9">
      <w:pPr>
        <w:spacing w:after="0" w:line="240" w:lineRule="auto"/>
      </w:pPr>
      <w:r>
        <w:separator/>
      </w:r>
    </w:p>
  </w:footnote>
  <w:footnote w:type="continuationSeparator" w:id="0">
    <w:p w:rsidR="00674BB9" w:rsidRDefault="00674BB9" w:rsidP="00674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BB9" w:rsidRDefault="00674BB9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260DB1" wp14:editId="78E81850">
              <wp:simplePos x="0" y="0"/>
              <wp:positionH relativeFrom="column">
                <wp:posOffset>-307975</wp:posOffset>
              </wp:positionH>
              <wp:positionV relativeFrom="paragraph">
                <wp:posOffset>-140970</wp:posOffset>
              </wp:positionV>
              <wp:extent cx="6581775" cy="1033780"/>
              <wp:effectExtent l="0" t="0" r="9525" b="0"/>
              <wp:wrapTight wrapText="bothSides">
                <wp:wrapPolygon edited="0">
                  <wp:start x="15442" y="0"/>
                  <wp:lineTo x="0" y="796"/>
                  <wp:lineTo x="0" y="19902"/>
                  <wp:lineTo x="15442" y="21096"/>
                  <wp:lineTo x="21569" y="21096"/>
                  <wp:lineTo x="21569" y="0"/>
                  <wp:lineTo x="15442" y="0"/>
                </wp:wrapPolygon>
              </wp:wrapTight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1775" cy="1033780"/>
                        <a:chOff x="-188292" y="0"/>
                        <a:chExt cx="6551245" cy="1034218"/>
                      </a:xfrm>
                    </wpg:grpSpPr>
                    <pic:pic xmlns:pic="http://schemas.openxmlformats.org/drawingml/2006/picture">
                      <pic:nvPicPr>
                        <pic:cNvPr id="3" name="Grafik 3" descr="J:\SKEW\Infoarbeit\Logos\BMZ\Im-Auftrag-des-BMZ-2016\Deutsch\BMZ_ZE_IAd_D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34154" y="0"/>
                          <a:ext cx="1828799" cy="1034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Grafik 2" descr="J:\SKEW\Infoarbeit\Logos\SKEW\SKEW Deutsch\mit ihrer SKEW\mit ihrer-SKEW_rgb_72dpi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6735" y="245927"/>
                          <a:ext cx="1872944" cy="674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 descr="J:\SKEW\Infoarbeit\Logos\Engagement Global\Engagement Global - Ein Angebot von\Office-Ein_Angebot_von_EG.bmp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88292" y="50450"/>
                          <a:ext cx="1860331" cy="90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pieren 9" o:spid="_x0000_s1026" style="position:absolute;margin-left:-24.25pt;margin-top:-11.1pt;width:518.25pt;height:81.4pt;z-index:251664384;mso-width-relative:margin" coordorigin="-1882" coordsize="65512,103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9AAAAAAAAAAAAKdmVjdG9yRGF0YWJvb2wBAAAAAFBnUHNlbnVtAAAAAFBnUHMAAAAA&#10;UGdQQwAAAABMZWZ0VW50RiNSbHQAAAAAAAAAAAAAAABUb3AgVW50RiNSbHQAAAAAAAAAAAAAAABT&#10;Y2wgVW50RiNQcmNAWQAAAAAAADhCSU0D7QAAAAAAEAH0AAAAAQACAfQ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oQAAAABSZ2h0bG9uZwAABm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C40AAAABAAAAoAAAAFsAAAHgAACqoAAAC3EAGAAB/9j/7QAMQWRvYmVfQ00A&#10;Av/uAA5BZG9iZQBkgAAAAAH/2wCEAAwICAgJCAwJCQwRCwoLERUPDAwPFRgTExUTExgRDAwMDAwM&#10;EQwMDAwMDAwMDAwMDAwMDAwMDAwMDAwMDAwMDAwBDQsLDQ4NEA4OEBQODg4UFA4ODg4UEQwMDAwM&#10;EREMDAwMDAwRDAwMDAwMDAwMDAwMDAwMDAwMDAwMDAwMDAwMDP/AABEIAF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yIiB4bXBHOnll&#10;bGxvdz0iOTUuMDAwMDAwIiB4bXBHOmJsYWNrPSIwLjAwMDAwMCIvPiA8cmRmOmxpIHhtcEc6c3dh&#10;dGNoTmFtZT0iQz04NSBNPTEwIFk9MTAwIEs9MCIgeG1wRzptb2RlPSJDTVlLIiB4bXBHOnR5cGU9&#10;IlBST0NFU1MiIHhtcEc6Y3lhbj0iODUuMDAwMDAwIiB4bXBHOm1hZ2VudGE9IjEwLjAwMDAwMi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0IiB4bXBHOm1hZ2VudGE9&#10;IjkwLjAwMDAwMCIgeG1wRzp5ZWxsb3c9IjAuMDAzMDk5IiB4bXBHOmJsYWNrPSIwLjAwMzA5OS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C/9sA&#10;hAABAQEBAQEBAQEBAQEBAQEBAQEBAQEBAQEBAQEBAgEBAQEBAQICAgICAgICAgICAgICAwMDAwMD&#10;AwMDAwMDAwMDAQEBAQEBAQIBAQIDAgICAwMDAwMDAwMDAwMDAwMDAwMDAwMDAwMDAwMDAwMDAwMD&#10;AwMDAwMDAwMDAwMDAwMDAwP/wAAUCAOhBmgEAREAAhEBAxEBBBEA/90ABADN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dhn8p7/t418Rv/Es4/8A91dX7kH2q/6eJtP/ADXH/HW6w/8Av+f+&#10;Ibe4X/Sqk/6uxde9/SK99F+vjD69797917r3spnz4/7IV+aX/ipnyM/989mfYU58/wCVH3n/AJ4b&#10;v/tHk6n/AO6d/wCJT+2n/i18vf8Ad3s+ve/mOe+aXX2+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hn8p7/t&#10;418Rv/Es4/8A91dX7kH2q/6eJtP/ADXH/HW6w/8Av+f+Ibe4X/Sqk/6uxde9/SK99F+vjD697979&#10;17r3spnz4/7IV+aX/ipnyM/989mfYU58/wCVH3n/AJ4bv/tHk6n/AO6d/wCJT+2n/i18vf8Ad3s+&#10;ve/mOe+aXX2+9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dhn8p7/t418Rv/Es4/8A91dX7kH2q/6eJtP/ADXH/HW6w/8A&#10;v+f+Ibe4X/Sqk/6uxde9/SK99F+vjD69797917r3spnz4/7IV+aX/ipnyM/989mfYU58/wCVH3n/&#10;AJ4bv/tHk6n/AO6d/wCJT+2n/i18vf8Ad3s+ve/mOe+aXX2+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2Gfynv+3jXxG/8Szj/wD3V1fu&#10;Qfar/p4m0/8ANcf8dbrD/wC/5/4ht7hf9KqT/q7F1739Ir30X6+MPr3v3v3XuveymfPj/shX5pf+&#10;KmfIz/3z2Z9hTnz/AJUfef8Anhu/+0eTqf8A7p3/AIlP7af+LXy9/wB3ez697+Y575pdfb7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YZ/Ke/7eNfEb/xLOP/APdXV+5B9qv+nibT/wA1x/x1usP/AL/n/iG3&#10;uF/0qpP+rsXXvf0ivfRfr4w+ve/e/de697KZ8+P+yFfml/4qZ8jP/fPZn2FOfP8AlR95/wCeG7/7&#10;R5Op/wDunf8AiU/tp/4tfL3/AHd7Pr3v5jnvml19vv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YZ/Ke/7eNf&#10;Eb/xLOP/APdXV+5B9qv+nibT/wA1x/x1usP/AL/n/iG3uF/0qpP+rsXXvf0ivfRfr4w+ve/e/de6&#10;97KZ8+P+yFfml/4qZ8jP/fPZn2FOfP8AlR95/wCeG7/7R5Op/wDunf8AiU/tp/4tfL3/AHd7Pr3v&#10;5jnvml19vv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YZ/Ke/7eNfEb/xLOP/APdXV+5B9qv+nibT/wA1x/x1&#10;usP/AL/n/iG3uF/0qpP+rsXXvf0ivfRfr4w+ve/e/de697KZ8+P+yFfml/4qZ8jP/fPZn2FOfP8A&#10;lR95/wCeG7/7R5Op/wDunf8AiU/tp/4tfL3/AHd7Pr3v5jnvml19vv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YZ/Ke/7eNfEb/xLOP/APdXV+5B9qv+nibT/wA1x/x1usP/AL/n/iG3uF/0qpP+rsXXvf0ivfRf&#10;r4w+ve/e/de697KZ8+P+yFfml/4qZ8jP/fPZn2FOfP8AlR95/wCeG7/7R5Op/wDunf8AiU/tp/4t&#10;fL3/AHd7Pr3v5jnvml19vv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iP1D/AMzL2d/2t4/+&#10;tL+8sPuL/wDiXPIX/S0j/wCrcvQM9w/+VK3H/mif8I6a81/xaq3/AJYn/oYe7M/f19dYSdBX7979&#10;17r3tIdhf8eDvj/w0Ny/+6Wf3BX3o/8AxGb3F/8AFY3/AP7tV30IuUP+Vs2v/nrtv+rydTcb/wAX&#10;Gg/6jaX/AK3r7q09/GV1nZ0Lf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iP1D/AMzL2d/2t4/+tL+8sPuL/wDi&#10;XPIX/S0j/wCrcvQM9w/+VK3H/mif8I6a81/xaq3/AJYn/oYe7M/f19dYSdBX797917r3tIdhf8eD&#10;vj/w0Ny/+6Wf3BX3o/8AxGb3F/8AFY3/AP7tV30IuUP+Vs2v/nrtv+rydTcb/wAXGg/6jaX/AK3r&#10;7q09/GV1nZ0Lf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iP1D/AMzL2d/2t4/+tL+8sPuL/wDiXPIX/S0j/wCr&#10;cvQM9w/+VK3H/mif8I6a81/xaq3/AJYn/oYe7M/f19dYSdBX797917r3tIdhf8eDvj/w0Ny/+6Wf&#10;3BX3o/8AxGb3F/8AFY3/AP7tV30IuUP+Vs2v/nrtv+rydTcb/wAXGg/6jaX/AK3r7q09/GV1nZ0L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iP1D/AMzL2d/2t4/+tL+8sPuL/wDiXPIX/S0j/wCrcvQM9w/+VK3H&#10;/mif8I6a81/xaq3/AJYn/oYe7M/f19dYSdBX797917r3tIdhf8eDvj/w0Ny/+6Wf3BX3o/8AxGb3&#10;F/8AFY3/AP7tV30IuUP+Vs2v/nrtv+rydTcb/wAXGg/6jaX/AK3r7q09/GV1nZ0L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iP1D/AMzL2d/2t4/+tL+8sPuL/wDiXPIX/S0j/wCrcvQM9w/+VK3H/mif8I6a81/x&#10;aq3/AJYn/oYe7M/f19dYSdBX797917r3tIdhf8eDvj/w0Ny/+6Wf3BX3o/8AxGb3F/8AFY3/AP7t&#10;V30IuUP+Vs2v/nrtv+rydTcb/wAXGg/6jaX/AK3r7q09/GV1nZ0L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i&#10;P1D/AMzL2d/2t4/+tL+8sPuL/wDiXPIX/S0j/wCrcvQM9w/+VK3H/mif8I6a81/xaq3/AJYn/oYe&#10;7M/f19dYSdBX797917r3tIdhf8eDvj/w0Ny/+6Wf3BX3o/8AxGb3F/8AFY3/AP7tV30IuUP+Vs2v&#10;/nrtv+rydTcb/wAXGg/6jaX/AK3r7q09/GV1nZ0Lf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iP1D/AMzL2d/2&#10;t4/+tL+8sPuL/wDiXPIX/S0j/wCrcvQM9w/+VK3H/mif8I6a81/xaq3/AJYn/oYe7M/f19dYSdBX&#10;797917r3tIdhf8eDvj/w0Ny/+6Wf3BX3o/8AxGb3F/8AFY3/AP7tV30IuUP+Vs2v/nrtv+rydTcb&#10;/wAXGg/6jaX/AK3r7q09/GV1nZ0L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iP1D/AMzL2d/2t4/+tL+8sPuL&#10;/wDiXPIX/S0j/wCrcvQM9w/+VK3H/mif8I6a81/xaq3/AJYn/oYe7M/f19dYSdBX797917r3tIdh&#10;f8eDvj/w0Ny/+6Wf3BX3o/8AxGb3F/8AFY3/AP7tV30IuUP+Vs2v/nrtv+rydTcb/wAXGg/6jaX/&#10;AK3r7q09/GV1nZ0Lf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iP1D/AMzL2d/2t4/+tL+8sPuL/wDiXPIX/S0j&#10;/wCrcvQM9w/+VK3H/mif8I6a81/xaq3/AJYn/oYe7M/f19dYSdBX797917r3tIdhf8eDvj/w0Ny/&#10;+6Wf3BX3o/8AxGb3F/8AFY3/AP7tV30IuUP+Vs2v/nrtv+rydTcb/wAXGg/6jaX/AK3r7q09/GV1&#10;nZ0Lf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iP1D/AMzL2d/2t4/+tL+8sPuL/wDiXPIX/S0j/wCrcvQM9w/+&#10;VK3H/mif8I6a81/xaq3/AJYn/oYe7M/f19dYSdBX797917r3tIdhf8eDvj/w0Ny/+6Wf3BX3o/8A&#10;xGb3F/8AFY3/AP7tV30IuUP+Vs2v/nrtv+rydTcb/wAXGg/6jaX/AK3r7q09/GV1nZ0Lf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iP1D/AMzL2d/2t4/+tL+8sPuL/wDiXPIX/S0j/wCrcvQM9w/+VK3H/mif8I6a&#10;81/xaq3/AJYn/oYe7M/f19dYSdBX797917r3tIdhf8eDvj/w0Ny/+6Wf3BX3o/8AxGb3F/8AFY3/&#10;AP7tV30IuUP+Vs2v/nrtv+rydTcb/wAXGg/6jaX/AK3r7q09/GV1nZ0Lf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iP1D/AMzL2d/2t4/+tL+8sPuL/wDiXPIX/S0j/wCrcvQM9w/+VK3H/mif8I6a81/xaq3/AJYn&#10;/oYe7M/f19dYSdBX797917r3tIdhf8eDvj/w0Ny/+6Wf3BX3o/8AxGb3F/8AFY3/AP7tV30IuUP+&#10;Vs2v/nrtv+rydTcb/wAXGg/6jaX/AK3r7q09/GV1nZ0Lf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iP1D/AMzL&#10;2d/2t4/+tL+8sPuL/wDiXPIX/S0j/wCrcvQM9w/+VK3H/mif8I6a81/xaq3/AJYn/oYe7M/f19dY&#10;SdBX797917r3tIdhf8eDvj/w0Ny/+6Wf3BX3o/8AxGb3F/8AFY3/AP7tV30IuUP+Vs2v/nrtv+ry&#10;dTcb/wAXGg/6jaX/AK3r7q09/GV1nZ0Lf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iP1D/AMzL2d/2t4/+tL+8&#10;sPuL/wDiXPIX/S0j/wCrcvQM9w/+VK3H/mif8I6a81/xaq3/AJYn/oYe7M/f19dYSdBX797917r3&#10;tIdhf8eDvj/w0Ny/+6Wf3BX3o/8AxGb3F/8AFY3/AP7tV30IuUP+Vs2v/nrtv+rydTcb/wAXGg/6&#10;jaX/AK3r7q09/GV1nZ0Lf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iP1D/AMzL2d/2t4/+tL+8sPuL/wDiXPIX&#10;/S0j/wCrcvQM9w/+VK3H/mif8I6a81/xaq3/AJYn/oYe7M/f19dYSdBX797917r3tIdhf8eDvj/w&#10;0Ny/+6Wf3BX3o/8AxGb3F/8AFY3/AP7tV30IuUP+Vs2v/nrtv+rydTcb/wAXGg/6jaX/AK3r7q09&#10;/GV1nZ0Lf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iP1D/AMzL2d/2t4/+tL+8sPuL/wDiXPIX/S0j/wCrcvQM&#10;9w/+VK3H/mif8I6a81/xaq3/AJYn/oYe7M/f19dYSdBX797917r3tIdhf8eDvj/w0Ny/+6Wf3BX3&#10;o/8AxGb3F/8AFY3/AP7tV30IuUP+Vs2v/nrtv+rydTcb/wAXGg/6jaX/AK3r7q09/GV1nZ0L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left:45341;width:18288;height:10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7urXEAAAA2gAAAA8AAABkcnMvZG93bnJldi54bWxEj0FrwkAUhO8F/8PyBC9BN7VQS3QNQSiU&#10;QgVToddH9pmkzb6N2W2S+utdQehxmJlvmE06mkb01LnasoLHRQyCuLC65lLB8fN1/gLCeWSNjWVS&#10;8EcO0u3kYYOJtgMfqM99KQKEXYIKKu/bREpXVGTQLWxLHLyT7Qz6ILtS6g6HADeNXMbxszRYc1io&#10;sKVdRcVP/msUDJfoSPtTFo8f72dL/nv1FUUrpWbTMVuD8DT6//C9/aYVPMHtSrgBcn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7urXEAAAA2gAAAA8AAAAAAAAAAAAAAAAA&#10;nwIAAGRycy9kb3ducmV2LnhtbFBLBQYAAAAABAAEAPcAAACQAwAAAAA=&#10;">
                <v:imagedata r:id="rId4" o:title="BMZ_ZE_IAd_D"/>
                <v:path arrowok="t"/>
              </v:shape>
              <v:shape id="Grafik 2" o:spid="_x0000_s1028" type="#_x0000_t75" style="position:absolute;left:21467;top:2459;width:18729;height:6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7Z93CAAAA2gAAAA8AAABkcnMvZG93bnJldi54bWxEj0FrAjEUhO9C/0N4hd40qS3abo0illbB&#10;k1vp+bF53V26eQlJ1PXfG0HwOMzMN8xs0dtOHCnE1rGG55ECQVw503KtYf/zNXwDEROywc4xaThT&#10;hMX8YTDDwrgT7+hYplpkCMcCNTQp+ULKWDVkMY6cJ87enwsWU5ahlibgKcNtJ8dKTaTFlvNCg55W&#10;DVX/5cFq2OLn3n/X09eX8vyuvAq/6+3Sav302C8/QCTq0z18a2+MhjFcr+QbIO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e2fdwgAAANoAAAAPAAAAAAAAAAAAAAAAAJ8C&#10;AABkcnMvZG93bnJldi54bWxQSwUGAAAAAAQABAD3AAAAjgMAAAAA&#10;">
                <v:imagedata r:id="rId5" o:title="mit ihrer-SKEW_rgb_72dpi"/>
                <v:path arrowok="t"/>
              </v:shape>
              <v:shape id="Grafik 1" o:spid="_x0000_s1029" type="#_x0000_t75" style="position:absolute;left:-1882;top:504;width:18602;height:9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FlfAAAAA2gAAAA8AAABkcnMvZG93bnJldi54bWxET01rwkAQvRf6H5YpeGs2FSJpdBUpCL0U&#10;Seyhx2l2TKLZ2ZBdTfz3bkDwNDze56w2o2nFlXrXWFbwEcUgiEurG64U/B527ykI55E1tpZJwY0c&#10;bNavLyvMtB04p2vhKxFC2GWooPa+y6R0ZU0GXWQ74sAdbW/QB9hXUvc4hHDTynkcL6TBhkNDjR19&#10;1VSei4tRkDv9l2zNkJz+P392XBUy5b1UavY2bpcgPI3+KX64v3WYD9Mr05X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IWV8AAAADaAAAADwAAAAAAAAAAAAAAAACfAgAA&#10;ZHJzL2Rvd25yZXYueG1sUEsFBgAAAAAEAAQA9wAAAIwDAAAAAA==&#10;">
                <v:imagedata r:id="rId6" o:title="Office-Ein_Angebot_von_EG"/>
                <v:path arrowok="t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62642"/>
    <w:multiLevelType w:val="hybridMultilevel"/>
    <w:tmpl w:val="BD9EC8B2"/>
    <w:lvl w:ilvl="0" w:tplc="0407000F">
      <w:start w:val="1"/>
      <w:numFmt w:val="decimal"/>
      <w:lvlText w:val="%1."/>
      <w:lvlJc w:val="left"/>
      <w:pPr>
        <w:ind w:left="295" w:hanging="360"/>
      </w:pPr>
    </w:lvl>
    <w:lvl w:ilvl="1" w:tplc="04070019" w:tentative="1">
      <w:start w:val="1"/>
      <w:numFmt w:val="lowerLetter"/>
      <w:lvlText w:val="%2."/>
      <w:lvlJc w:val="left"/>
      <w:pPr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">
    <w:nsid w:val="2BCB58B6"/>
    <w:multiLevelType w:val="hybridMultilevel"/>
    <w:tmpl w:val="01C89B4E"/>
    <w:lvl w:ilvl="0" w:tplc="5C685C88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BB9"/>
    <w:rsid w:val="000461E6"/>
    <w:rsid w:val="000C50D6"/>
    <w:rsid w:val="003A0129"/>
    <w:rsid w:val="0051302E"/>
    <w:rsid w:val="00674BB9"/>
    <w:rsid w:val="00716B52"/>
    <w:rsid w:val="007B11AC"/>
    <w:rsid w:val="00A81AE9"/>
    <w:rsid w:val="00AD5F86"/>
    <w:rsid w:val="00B7201F"/>
    <w:rsid w:val="00B90C61"/>
    <w:rsid w:val="00D64E63"/>
    <w:rsid w:val="00D66F81"/>
    <w:rsid w:val="00FF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4BB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7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4BB9"/>
  </w:style>
  <w:style w:type="paragraph" w:styleId="Fuzeile">
    <w:name w:val="footer"/>
    <w:basedOn w:val="Standard"/>
    <w:link w:val="FuzeileZchn"/>
    <w:uiPriority w:val="99"/>
    <w:unhideWhenUsed/>
    <w:rsid w:val="0067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4BB9"/>
  </w:style>
  <w:style w:type="paragraph" w:styleId="Listenabsatz">
    <w:name w:val="List Paragraph"/>
    <w:basedOn w:val="Standard"/>
    <w:uiPriority w:val="34"/>
    <w:qFormat/>
    <w:rsid w:val="00716B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4BB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7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4BB9"/>
  </w:style>
  <w:style w:type="paragraph" w:styleId="Fuzeile">
    <w:name w:val="footer"/>
    <w:basedOn w:val="Standard"/>
    <w:link w:val="FuzeileZchn"/>
    <w:uiPriority w:val="99"/>
    <w:unhideWhenUsed/>
    <w:rsid w:val="0067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4BB9"/>
  </w:style>
  <w:style w:type="paragraph" w:styleId="Listenabsatz">
    <w:name w:val="List Paragraph"/>
    <w:basedOn w:val="Standard"/>
    <w:uiPriority w:val="34"/>
    <w:qFormat/>
    <w:rsid w:val="00716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khraj.choudhary@engagement-global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isa.stroetmann@finep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ukhraj.choudhary@engagement-global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CCF87E41.dotm</Template>
  <TotalTime>0</TotalTime>
  <Pages>2</Pages>
  <Words>338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Strasser, Vera (F2.1)</dc:creator>
  <cp:lastModifiedBy>Strasser, Vera (F2.1)</cp:lastModifiedBy>
  <cp:revision>9</cp:revision>
  <dcterms:created xsi:type="dcterms:W3CDTF">2016-07-18T13:37:00Z</dcterms:created>
  <dcterms:modified xsi:type="dcterms:W3CDTF">2016-07-27T12:10:00Z</dcterms:modified>
</cp:coreProperties>
</file>